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W w:w="9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2606"/>
        <w:gridCol w:w="1134"/>
        <w:gridCol w:w="11020"/>
        <w:gridCol w:w="5283"/>
      </w:tblGrid>
      <w:tr w:rsidR="002A1244" w:rsidRPr="00672A61" w:rsidTr="00AE7BDE">
        <w:trPr>
          <w:gridAfter w:val="1"/>
          <w:wAfter w:w="1318" w:type="pct"/>
        </w:trPr>
        <w:tc>
          <w:tcPr>
            <w:tcW w:w="3682" w:type="pct"/>
            <w:gridSpan w:val="3"/>
            <w:shd w:val="clear" w:color="auto" w:fill="auto"/>
            <w:vAlign w:val="bottom"/>
          </w:tcPr>
          <w:p w:rsidR="006C639F" w:rsidRPr="00672A61" w:rsidRDefault="006C639F" w:rsidP="00715C65">
            <w:pPr>
              <w:pStyle w:val="Heading1"/>
              <w:outlineLvl w:val="0"/>
            </w:pPr>
            <w:r w:rsidRPr="00036775">
              <w:rPr>
                <w:sz w:val="36"/>
                <w:szCs w:val="36"/>
              </w:rPr>
              <w:t>Spring Retreat</w:t>
            </w:r>
            <w:r w:rsidR="00036775" w:rsidRPr="00036775">
              <w:rPr>
                <w:sz w:val="36"/>
                <w:szCs w:val="36"/>
              </w:rPr>
              <w:t xml:space="preserve"> 2024</w:t>
            </w:r>
            <w:r w:rsidRPr="00672A61">
              <w:t xml:space="preserve">                              </w:t>
            </w:r>
            <w:r w:rsidR="00DA7507">
              <w:t xml:space="preserve">   </w:t>
            </w:r>
            <w:r w:rsidRPr="00672A61">
              <w:t xml:space="preserve">                                Christian Conference Center </w:t>
            </w:r>
          </w:p>
          <w:p w:rsidR="002A1244" w:rsidRPr="00672A61" w:rsidRDefault="00036775" w:rsidP="00036775">
            <w:pPr>
              <w:pStyle w:val="Heading1"/>
              <w:outlineLvl w:val="0"/>
            </w:pPr>
            <w:r>
              <w:rPr>
                <w:sz w:val="36"/>
                <w:szCs w:val="36"/>
              </w:rPr>
              <w:t>April 11 – 14</w:t>
            </w:r>
            <w:r w:rsidR="006C639F" w:rsidRPr="00036775">
              <w:rPr>
                <w:sz w:val="36"/>
                <w:szCs w:val="36"/>
              </w:rPr>
              <w:t xml:space="preserve">                               </w:t>
            </w:r>
            <w:r w:rsidR="006C639F" w:rsidRPr="00036775">
              <w:t xml:space="preserve">                  </w:t>
            </w:r>
            <w:r w:rsidR="00DA7507">
              <w:t xml:space="preserve">     </w:t>
            </w:r>
            <w:r w:rsidR="006C639F" w:rsidRPr="00036775">
              <w:t xml:space="preserve">    </w:t>
            </w:r>
            <w:r w:rsidR="006C639F" w:rsidRPr="00672A61">
              <w:t>5064 Lincoln St. Newton, Iowa 50208</w:t>
            </w:r>
          </w:p>
        </w:tc>
      </w:tr>
      <w:tr w:rsidR="002A124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2A1244" w:rsidRPr="002A1244" w:rsidRDefault="009E7364" w:rsidP="009E7364">
            <w:pPr>
              <w:pStyle w:val="NormalIndent"/>
            </w:pPr>
            <w:r>
              <w:t>Name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A1244" w:rsidRPr="002A1244" w:rsidRDefault="002A1244" w:rsidP="002A1244"/>
        </w:tc>
      </w:tr>
      <w:tr w:rsidR="002A124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2A1244" w:rsidRPr="002A1244" w:rsidRDefault="009E7364" w:rsidP="009E7364">
            <w:pPr>
              <w:pStyle w:val="NormalIndent"/>
            </w:pPr>
            <w:r>
              <w:t>Phone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A1244" w:rsidRPr="002A1244" w:rsidRDefault="002A1244" w:rsidP="002A1244"/>
        </w:tc>
      </w:tr>
      <w:tr w:rsidR="002A124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2A1244" w:rsidRPr="002A1244" w:rsidRDefault="009E7364" w:rsidP="009E7364">
            <w:pPr>
              <w:pStyle w:val="NormalIndent"/>
            </w:pPr>
            <w:r>
              <w:t>Email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A1244" w:rsidRPr="002A1244" w:rsidRDefault="002A1244" w:rsidP="002A1244"/>
        </w:tc>
      </w:tr>
      <w:tr w:rsidR="002A1244" w:rsidRPr="002A1244" w:rsidTr="00AE7BDE">
        <w:trPr>
          <w:gridAfter w:val="1"/>
          <w:wAfter w:w="1318" w:type="pct"/>
          <w:trHeight w:val="54"/>
        </w:trPr>
        <w:tc>
          <w:tcPr>
            <w:tcW w:w="3682" w:type="pct"/>
            <w:gridSpan w:val="3"/>
            <w:shd w:val="clear" w:color="auto" w:fill="auto"/>
          </w:tcPr>
          <w:p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9E7364" w:rsidRPr="002A1244" w:rsidTr="00AE7BDE">
        <w:trPr>
          <w:trHeight w:val="54"/>
        </w:trPr>
        <w:tc>
          <w:tcPr>
            <w:tcW w:w="3682" w:type="pct"/>
            <w:gridSpan w:val="3"/>
            <w:shd w:val="clear" w:color="auto" w:fill="auto"/>
          </w:tcPr>
          <w:p w:rsidR="009E7364" w:rsidRDefault="009E7364" w:rsidP="009E7364">
            <w:pPr>
              <w:tabs>
                <w:tab w:val="left" w:pos="1822"/>
              </w:tabs>
              <w:spacing w:before="120"/>
              <w:ind w:left="70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>
              <w:rPr>
                <w:rFonts w:ascii="Calibri" w:eastAsia="Calibri" w:hAnsi="Calibri" w:cs="Times New Roman"/>
                <w:sz w:val="36"/>
              </w:rPr>
              <w:t xml:space="preserve"> </w:t>
            </w:r>
            <w:r w:rsidRPr="009E7364">
              <w:rPr>
                <w:rFonts w:ascii="Calibri" w:eastAsia="Calibri" w:hAnsi="Calibri" w:cs="Times New Roman"/>
                <w:sz w:val="24"/>
                <w:szCs w:val="24"/>
              </w:rPr>
              <w:t>Check if this is your first time at a retreat</w:t>
            </w:r>
          </w:p>
          <w:p w:rsidR="000B61A8" w:rsidRPr="002A1244" w:rsidRDefault="000B61A8" w:rsidP="00864AE8">
            <w:pPr>
              <w:tabs>
                <w:tab w:val="left" w:pos="1822"/>
              </w:tabs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  <w:r w:rsidRPr="00023913">
              <w:rPr>
                <w:rFonts w:ascii="Calibri" w:eastAsia="Calibri" w:hAnsi="Calibri" w:cs="Times New Roman"/>
                <w:sz w:val="24"/>
                <w:szCs w:val="24"/>
                <w:bdr w:val="single" w:sz="4" w:space="0" w:color="auto"/>
              </w:rPr>
              <w:t>For Day Retreaters only: List the day</w:t>
            </w:r>
            <w:r w:rsidR="00023913" w:rsidRPr="00023913">
              <w:rPr>
                <w:rFonts w:ascii="Calibri" w:eastAsia="Calibri" w:hAnsi="Calibri" w:cs="Times New Roman"/>
                <w:sz w:val="24"/>
                <w:szCs w:val="24"/>
                <w:bdr w:val="single" w:sz="4" w:space="0" w:color="auto"/>
              </w:rPr>
              <w:t>(</w:t>
            </w:r>
            <w:r w:rsidRPr="00023913">
              <w:rPr>
                <w:rFonts w:ascii="Calibri" w:eastAsia="Calibri" w:hAnsi="Calibri" w:cs="Times New Roman"/>
                <w:sz w:val="24"/>
                <w:szCs w:val="24"/>
                <w:bdr w:val="single" w:sz="4" w:space="0" w:color="auto"/>
              </w:rPr>
              <w:t>s</w:t>
            </w:r>
            <w:r w:rsidR="00023913" w:rsidRPr="00023913">
              <w:rPr>
                <w:rFonts w:ascii="Calibri" w:eastAsia="Calibri" w:hAnsi="Calibri" w:cs="Times New Roman"/>
                <w:sz w:val="24"/>
                <w:szCs w:val="24"/>
                <w:bdr w:val="single" w:sz="4" w:space="0" w:color="auto"/>
              </w:rPr>
              <w:t>)</w:t>
            </w:r>
            <w:r w:rsidRPr="00023913">
              <w:rPr>
                <w:rFonts w:ascii="Calibri" w:eastAsia="Calibri" w:hAnsi="Calibri" w:cs="Times New Roman"/>
                <w:sz w:val="24"/>
                <w:szCs w:val="24"/>
                <w:bdr w:val="single" w:sz="4" w:space="0" w:color="auto"/>
              </w:rPr>
              <w:t xml:space="preserve"> you will attend:  </w:t>
            </w:r>
            <w:sdt>
              <w:sdtPr>
                <w:rPr>
                  <w:rFonts w:ascii="Calibri" w:eastAsia="Calibri" w:hAnsi="Calibri" w:cs="Times New Roman"/>
                  <w:sz w:val="24"/>
                  <w:szCs w:val="24"/>
                  <w:bdr w:val="single" w:sz="4" w:space="0" w:color="auto"/>
                </w:rPr>
                <w:id w:val="-2023541602"/>
                <w:placeholder>
                  <w:docPart w:val="4DAE8C9D946144C8AEA618E32B9552D2"/>
                </w:placeholder>
                <w:text/>
              </w:sdtPr>
              <w:sdtEndPr/>
              <w:sdtContent>
                <w:r w:rsidR="00864AE8">
                  <w:rPr>
                    <w:rFonts w:ascii="Calibri" w:eastAsia="Calibri" w:hAnsi="Calibri" w:cs="Times New Roman"/>
                    <w:sz w:val="24"/>
                    <w:szCs w:val="24"/>
                    <w:bdr w:val="single" w:sz="4" w:space="0" w:color="auto"/>
                  </w:rPr>
                  <w:t xml:space="preserve">                                                                                    </w:t>
                </w:r>
              </w:sdtContent>
            </w:sdt>
          </w:p>
        </w:tc>
        <w:tc>
          <w:tcPr>
            <w:tcW w:w="1318" w:type="pct"/>
            <w:vAlign w:val="bottom"/>
          </w:tcPr>
          <w:p w:rsidR="009E7364" w:rsidRPr="002A1244" w:rsidRDefault="009E7364" w:rsidP="009E7364"/>
        </w:tc>
      </w:tr>
      <w:tr w:rsidR="009E7364" w:rsidRPr="00672A61" w:rsidTr="00AE7BDE">
        <w:trPr>
          <w:gridAfter w:val="1"/>
          <w:wAfter w:w="1318" w:type="pct"/>
        </w:trPr>
        <w:tc>
          <w:tcPr>
            <w:tcW w:w="3682" w:type="pct"/>
            <w:gridSpan w:val="3"/>
            <w:shd w:val="clear" w:color="auto" w:fill="auto"/>
            <w:vAlign w:val="bottom"/>
          </w:tcPr>
          <w:p w:rsidR="009E7364" w:rsidRPr="00672A61" w:rsidRDefault="009E7364" w:rsidP="009E7364">
            <w:pPr>
              <w:pStyle w:val="Heading1"/>
              <w:outlineLvl w:val="0"/>
            </w:pPr>
            <w:r w:rsidRPr="00672A61">
              <w:t>Safety Information</w:t>
            </w:r>
            <w:r w:rsidR="007A01EB" w:rsidRPr="00672A61">
              <w:t xml:space="preserve"> – Please list any:</w:t>
            </w:r>
          </w:p>
        </w:tc>
      </w:tr>
      <w:tr w:rsidR="009E736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9E7364" w:rsidRPr="00424148" w:rsidRDefault="007A01EB" w:rsidP="007A01EB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9E7364" w:rsidRPr="00424148">
              <w:rPr>
                <w:sz w:val="24"/>
                <w:szCs w:val="24"/>
              </w:rPr>
              <w:t>obility issues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9E7364" w:rsidRPr="00424148" w:rsidRDefault="007A01EB" w:rsidP="007A01EB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9E7364" w:rsidRPr="00424148">
              <w:rPr>
                <w:sz w:val="24"/>
                <w:szCs w:val="24"/>
              </w:rPr>
              <w:t>ood allergies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</w:trPr>
        <w:tc>
          <w:tcPr>
            <w:tcW w:w="650" w:type="pct"/>
            <w:shd w:val="clear" w:color="auto" w:fill="auto"/>
            <w:vAlign w:val="bottom"/>
          </w:tcPr>
          <w:p w:rsidR="009E7364" w:rsidRPr="00424148" w:rsidRDefault="007A01EB" w:rsidP="007A01EB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s</w:t>
            </w:r>
            <w:r w:rsidR="00424148" w:rsidRPr="00424148">
              <w:rPr>
                <w:sz w:val="24"/>
                <w:szCs w:val="24"/>
              </w:rPr>
              <w:t>pecial needs</w:t>
            </w:r>
          </w:p>
        </w:tc>
        <w:tc>
          <w:tcPr>
            <w:tcW w:w="3032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  <w:trHeight w:val="54"/>
        </w:trPr>
        <w:tc>
          <w:tcPr>
            <w:tcW w:w="3682" w:type="pct"/>
            <w:gridSpan w:val="3"/>
            <w:shd w:val="clear" w:color="auto" w:fill="auto"/>
          </w:tcPr>
          <w:p w:rsidR="009E7364" w:rsidRPr="002A1244" w:rsidRDefault="009E7364" w:rsidP="009E736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9E7364" w:rsidRPr="00672A61" w:rsidTr="00AE7BDE">
        <w:trPr>
          <w:gridAfter w:val="1"/>
          <w:wAfter w:w="1318" w:type="pct"/>
        </w:trPr>
        <w:tc>
          <w:tcPr>
            <w:tcW w:w="3682" w:type="pct"/>
            <w:gridSpan w:val="3"/>
            <w:shd w:val="clear" w:color="auto" w:fill="auto"/>
            <w:vAlign w:val="bottom"/>
          </w:tcPr>
          <w:p w:rsidR="009E7364" w:rsidRPr="00672A61" w:rsidRDefault="006E3F6A" w:rsidP="006E3F6A">
            <w:pPr>
              <w:pStyle w:val="Heading1"/>
              <w:outlineLvl w:val="0"/>
            </w:pPr>
            <w:r w:rsidRPr="00672A61">
              <w:t>Roommate Requests – please list people you wish to bunk with</w:t>
            </w:r>
          </w:p>
        </w:tc>
      </w:tr>
      <w:tr w:rsidR="009E7364" w:rsidRPr="002A1244" w:rsidTr="00AE7BDE">
        <w:trPr>
          <w:gridAfter w:val="1"/>
          <w:wAfter w:w="1318" w:type="pct"/>
        </w:trPr>
        <w:tc>
          <w:tcPr>
            <w:tcW w:w="933" w:type="pct"/>
            <w:gridSpan w:val="2"/>
            <w:shd w:val="clear" w:color="auto" w:fill="auto"/>
            <w:vAlign w:val="bottom"/>
          </w:tcPr>
          <w:p w:rsidR="009E7364" w:rsidRPr="00C3329B" w:rsidRDefault="006E3F6A" w:rsidP="00C3329B">
            <w:pPr>
              <w:pStyle w:val="NormalIndent"/>
              <w:ind w:left="0"/>
              <w:rPr>
                <w:sz w:val="24"/>
                <w:szCs w:val="24"/>
              </w:rPr>
            </w:pPr>
            <w:r w:rsidRPr="00C3329B">
              <w:rPr>
                <w:sz w:val="24"/>
                <w:szCs w:val="24"/>
              </w:rPr>
              <w:t>First and Last Names</w:t>
            </w:r>
          </w:p>
        </w:tc>
        <w:tc>
          <w:tcPr>
            <w:tcW w:w="2749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</w:trPr>
        <w:tc>
          <w:tcPr>
            <w:tcW w:w="933" w:type="pct"/>
            <w:gridSpan w:val="2"/>
            <w:shd w:val="clear" w:color="auto" w:fill="auto"/>
            <w:vAlign w:val="bottom"/>
          </w:tcPr>
          <w:p w:rsidR="009E7364" w:rsidRPr="002A1244" w:rsidRDefault="009E7364" w:rsidP="009E736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2749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</w:trPr>
        <w:tc>
          <w:tcPr>
            <w:tcW w:w="933" w:type="pct"/>
            <w:gridSpan w:val="2"/>
            <w:shd w:val="clear" w:color="auto" w:fill="auto"/>
            <w:vAlign w:val="bottom"/>
          </w:tcPr>
          <w:p w:rsidR="009E7364" w:rsidRPr="002A1244" w:rsidRDefault="009E7364" w:rsidP="009E736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2749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9E7364" w:rsidRPr="002A1244" w:rsidTr="00AE7BDE">
        <w:trPr>
          <w:gridAfter w:val="1"/>
          <w:wAfter w:w="1318" w:type="pct"/>
        </w:trPr>
        <w:tc>
          <w:tcPr>
            <w:tcW w:w="933" w:type="pct"/>
            <w:gridSpan w:val="2"/>
            <w:shd w:val="clear" w:color="auto" w:fill="auto"/>
            <w:vAlign w:val="bottom"/>
          </w:tcPr>
          <w:p w:rsidR="009E7364" w:rsidRPr="002A1244" w:rsidRDefault="009E7364" w:rsidP="009E736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2749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E7364" w:rsidRPr="002A1244" w:rsidRDefault="009E7364" w:rsidP="009E7364"/>
        </w:tc>
      </w:tr>
      <w:tr w:rsidR="00672A61" w:rsidRPr="00672A61" w:rsidTr="00382519">
        <w:trPr>
          <w:gridAfter w:val="1"/>
          <w:wAfter w:w="1318" w:type="pct"/>
        </w:trPr>
        <w:tc>
          <w:tcPr>
            <w:tcW w:w="3682" w:type="pct"/>
            <w:gridSpan w:val="3"/>
            <w:shd w:val="clear" w:color="auto" w:fill="auto"/>
            <w:vAlign w:val="bottom"/>
          </w:tcPr>
          <w:p w:rsidR="00672A61" w:rsidRPr="00672A61" w:rsidRDefault="00672A61" w:rsidP="00382519">
            <w:pPr>
              <w:pStyle w:val="Heading1"/>
              <w:outlineLvl w:val="0"/>
            </w:pPr>
            <w:r>
              <w:t>Tools you can share:</w:t>
            </w:r>
          </w:p>
        </w:tc>
      </w:tr>
      <w:tr w:rsidR="009E7364" w:rsidRPr="002A1244" w:rsidTr="00AE7BDE">
        <w:trPr>
          <w:gridAfter w:val="1"/>
          <w:wAfter w:w="1318" w:type="pct"/>
          <w:trHeight w:val="54"/>
        </w:trPr>
        <w:tc>
          <w:tcPr>
            <w:tcW w:w="3682" w:type="pct"/>
            <w:gridSpan w:val="3"/>
            <w:shd w:val="clear" w:color="auto" w:fill="auto"/>
          </w:tcPr>
          <w:p w:rsidR="009E7364" w:rsidRPr="002A1244" w:rsidRDefault="009E7364" w:rsidP="009E736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0B393C" w:rsidRPr="002A1244" w:rsidTr="001E44D7">
        <w:trPr>
          <w:trHeight w:val="54"/>
        </w:trPr>
        <w:tc>
          <w:tcPr>
            <w:tcW w:w="3682" w:type="pct"/>
            <w:gridSpan w:val="3"/>
            <w:shd w:val="clear" w:color="auto" w:fill="auto"/>
          </w:tcPr>
          <w:p w:rsidR="000B393C" w:rsidRPr="002A1244" w:rsidRDefault="000B393C" w:rsidP="00DB7AFB">
            <w:pPr>
              <w:tabs>
                <w:tab w:val="left" w:pos="1822"/>
              </w:tabs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  <w:r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>
              <w:rPr>
                <w:rFonts w:ascii="Calibri" w:eastAsia="Calibri" w:hAnsi="Calibri" w:cs="Times New Roman"/>
                <w:sz w:val="36"/>
              </w:rPr>
              <w:t xml:space="preserve"> </w:t>
            </w:r>
            <w:r w:rsidR="00A9037E" w:rsidRPr="00A9037E">
              <w:rPr>
                <w:rFonts w:ascii="Calibri" w:eastAsia="Calibri" w:hAnsi="Calibri" w:cs="Times New Roman"/>
                <w:sz w:val="24"/>
                <w:szCs w:val="24"/>
              </w:rPr>
              <w:t>I can bring an iron</w:t>
            </w:r>
          </w:p>
        </w:tc>
        <w:tc>
          <w:tcPr>
            <w:tcW w:w="1318" w:type="pct"/>
            <w:vAlign w:val="bottom"/>
          </w:tcPr>
          <w:p w:rsidR="000B393C" w:rsidRPr="002A1244" w:rsidRDefault="000B393C" w:rsidP="00DB7AFB"/>
        </w:tc>
      </w:tr>
      <w:tr w:rsidR="00A9037E" w:rsidRPr="002A1244" w:rsidTr="001E44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18" w:type="pct"/>
          <w:trHeight w:val="54"/>
        </w:trPr>
        <w:tc>
          <w:tcPr>
            <w:tcW w:w="36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037E" w:rsidRPr="002A1244" w:rsidRDefault="00A9037E" w:rsidP="00DB7AFB">
            <w:pPr>
              <w:tabs>
                <w:tab w:val="left" w:pos="1822"/>
              </w:tabs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  <w:r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>
              <w:rPr>
                <w:rFonts w:ascii="Calibri" w:eastAsia="Calibri" w:hAnsi="Calibri" w:cs="Times New Roman"/>
                <w:sz w:val="36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 can bring an ironing board</w:t>
            </w:r>
          </w:p>
        </w:tc>
      </w:tr>
      <w:tr w:rsidR="00A9037E" w:rsidRPr="002A1244" w:rsidTr="001E44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18" w:type="pct"/>
          <w:trHeight w:val="54"/>
        </w:trPr>
        <w:tc>
          <w:tcPr>
            <w:tcW w:w="36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037E" w:rsidRPr="002A1244" w:rsidRDefault="00A9037E" w:rsidP="00DB7AFB">
            <w:pPr>
              <w:tabs>
                <w:tab w:val="left" w:pos="1822"/>
              </w:tabs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  <w:r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>
              <w:rPr>
                <w:rFonts w:ascii="Calibri" w:eastAsia="Calibri" w:hAnsi="Calibri" w:cs="Times New Roman"/>
                <w:sz w:val="36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 can bring a large cutting mat</w:t>
            </w:r>
          </w:p>
        </w:tc>
      </w:tr>
    </w:tbl>
    <w:p w:rsidR="000172E5" w:rsidRPr="00413FDC" w:rsidRDefault="000172E5" w:rsidP="002A1244">
      <w:pPr>
        <w:pStyle w:val="NoSpacing"/>
        <w:rPr>
          <w:sz w:val="28"/>
        </w:rPr>
      </w:pPr>
    </w:p>
    <w:tbl>
      <w:tblPr>
        <w:tblStyle w:val="TableGrid1"/>
        <w:tblW w:w="9279" w:type="pct"/>
        <w:tblBorders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5074"/>
        <w:gridCol w:w="14950"/>
      </w:tblGrid>
      <w:tr w:rsidR="00413FDC" w:rsidRPr="002A1244" w:rsidTr="00413FDC">
        <w:tc>
          <w:tcPr>
            <w:tcW w:w="933" w:type="pct"/>
            <w:shd w:val="clear" w:color="auto" w:fill="auto"/>
            <w:vAlign w:val="bottom"/>
          </w:tcPr>
          <w:p w:rsidR="00413FDC" w:rsidRPr="002A1244" w:rsidRDefault="00413FDC" w:rsidP="00264F7D">
            <w:pPr>
              <w:spacing w:before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If you pai</w:t>
            </w:r>
            <w:r w:rsidR="00264F7D">
              <w:rPr>
                <w:rFonts w:ascii="Calibri" w:eastAsia="Calibri" w:hAnsi="Calibri" w:cs="Times New Roman"/>
              </w:rPr>
              <w:t>d online using PayPal, enter the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264F7D">
              <w:rPr>
                <w:rFonts w:ascii="Calibri" w:eastAsia="Calibri" w:hAnsi="Calibri" w:cs="Times New Roman"/>
                <w:b/>
              </w:rPr>
              <w:t>email that you use for</w:t>
            </w:r>
            <w:r w:rsidR="00264F7D" w:rsidRPr="00A917F8">
              <w:rPr>
                <w:rFonts w:ascii="Calibri" w:eastAsia="Calibri" w:hAnsi="Calibri" w:cs="Times New Roman"/>
                <w:b/>
              </w:rPr>
              <w:t xml:space="preserve"> PayPal</w:t>
            </w:r>
            <w:r>
              <w:rPr>
                <w:rFonts w:ascii="Calibri" w:eastAsia="Calibri" w:hAnsi="Calibri" w:cs="Times New Roman"/>
              </w:rPr>
              <w:t xml:space="preserve"> here:</w:t>
            </w:r>
          </w:p>
        </w:tc>
        <w:tc>
          <w:tcPr>
            <w:tcW w:w="2749" w:type="pct"/>
            <w:shd w:val="clear" w:color="auto" w:fill="auto"/>
            <w:vAlign w:val="bottom"/>
          </w:tcPr>
          <w:p w:rsidR="00413FDC" w:rsidRPr="002A1244" w:rsidRDefault="00413FDC" w:rsidP="00382519"/>
        </w:tc>
      </w:tr>
    </w:tbl>
    <w:p w:rsidR="00864AE8" w:rsidRDefault="00864AE8" w:rsidP="00413FDC">
      <w:pPr>
        <w:jc w:val="center"/>
      </w:pPr>
    </w:p>
    <w:p w:rsidR="00A525A2" w:rsidRPr="00036775" w:rsidRDefault="00A04941" w:rsidP="00413FDC">
      <w:pPr>
        <w:jc w:val="center"/>
        <w:rPr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6775">
        <w:rPr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Come join us!</w:t>
      </w:r>
    </w:p>
    <w:p w:rsidR="000F3BBE" w:rsidRDefault="00A04941" w:rsidP="00036775">
      <w:pPr>
        <w:jc w:val="center"/>
      </w:pPr>
      <w:r>
        <w:t>Have fun</w:t>
      </w:r>
      <w:r w:rsidR="000F3BBE">
        <w:t>!   S</w:t>
      </w:r>
      <w:r>
        <w:t>ew</w:t>
      </w:r>
      <w:r w:rsidR="000F3BBE">
        <w:t>!   M</w:t>
      </w:r>
      <w:r>
        <w:t>ake new friends</w:t>
      </w:r>
      <w:r w:rsidR="000F3BBE">
        <w:t>!   One person per table!   F</w:t>
      </w:r>
      <w:r>
        <w:t>or 4 whole days!</w:t>
      </w:r>
    </w:p>
    <w:p w:rsidR="00A04941" w:rsidRDefault="00A04941" w:rsidP="000F3BBE">
      <w:r>
        <w:t>You can bring snacks to share with others, a bunch of projects, and bedding and towels.</w:t>
      </w:r>
    </w:p>
    <w:p w:rsidR="00A04941" w:rsidRPr="00864AE8" w:rsidRDefault="00A04941" w:rsidP="005C45B0">
      <w:pPr>
        <w:rPr>
          <w:b/>
          <w:color w:val="FF0000"/>
        </w:rPr>
      </w:pPr>
      <w:r>
        <w:t>Registration is on a first-come basis and is limited to 40 participants</w:t>
      </w:r>
      <w:r w:rsidR="00864AE8">
        <w:t xml:space="preserve"> and 5 day passes</w:t>
      </w:r>
      <w:r>
        <w:t xml:space="preserve">. We will accept </w:t>
      </w:r>
      <w:r w:rsidR="00864AE8">
        <w:t>registrations above this for a W</w:t>
      </w:r>
      <w:r>
        <w:t>ait</w:t>
      </w:r>
      <w:r w:rsidR="00864AE8">
        <w:t>ing</w:t>
      </w:r>
      <w:r>
        <w:t xml:space="preserve"> </w:t>
      </w:r>
      <w:r w:rsidR="00864AE8">
        <w:t>L</w:t>
      </w:r>
      <w:r>
        <w:t xml:space="preserve">ist. Your registration will be numbered in the order received. </w:t>
      </w:r>
      <w:r w:rsidR="00864AE8">
        <w:rPr>
          <w:color w:val="FF0000"/>
        </w:rPr>
        <w:t xml:space="preserve">Deadline for registration is </w:t>
      </w:r>
      <w:r w:rsidR="00864AE8">
        <w:rPr>
          <w:b/>
          <w:color w:val="FF0000"/>
        </w:rPr>
        <w:t>March 28.</w:t>
      </w:r>
    </w:p>
    <w:p w:rsidR="00A04941" w:rsidRDefault="00A04941" w:rsidP="005C45B0">
      <w:r>
        <w:t xml:space="preserve">The fee is </w:t>
      </w:r>
      <w:r w:rsidRPr="00896582">
        <w:rPr>
          <w:b/>
        </w:rPr>
        <w:t>$175 for members</w:t>
      </w:r>
      <w:r>
        <w:t xml:space="preserve"> and </w:t>
      </w:r>
      <w:r w:rsidRPr="00896582">
        <w:rPr>
          <w:b/>
        </w:rPr>
        <w:t>$200 for non-members</w:t>
      </w:r>
      <w:r w:rsidR="00864AE8">
        <w:t>.  This i</w:t>
      </w:r>
      <w:r>
        <w:t>ncludes: three nights lodging, brunch on Fri., Sat., and Sun., and dinner on Thur., Fri., an</w:t>
      </w:r>
      <w:r w:rsidR="00864AE8">
        <w:t>d Sat. evenings.</w:t>
      </w:r>
    </w:p>
    <w:p w:rsidR="00A04941" w:rsidRDefault="00A04941" w:rsidP="005C45B0">
      <w:r>
        <w:t xml:space="preserve">We have a limited number of daily passes, which include sewing and meals only. Come sew for </w:t>
      </w:r>
      <w:r w:rsidRPr="00896582">
        <w:rPr>
          <w:b/>
        </w:rPr>
        <w:t>1 day for $50</w:t>
      </w:r>
      <w:r>
        <w:t xml:space="preserve">. </w:t>
      </w:r>
      <w:r w:rsidR="00896582">
        <w:t xml:space="preserve"> You m</w:t>
      </w:r>
      <w:r>
        <w:t>ust fill out this form a</w:t>
      </w:r>
      <w:r w:rsidR="00864AE8">
        <w:t>nd the same refund rules apply.</w:t>
      </w:r>
    </w:p>
    <w:p w:rsidR="00864AE8" w:rsidRDefault="00864AE8" w:rsidP="005C45B0">
      <w:r>
        <w:t>Your registration fee also covers sewing room set up and tear down and cleaning.</w:t>
      </w:r>
    </w:p>
    <w:p w:rsidR="00413FDC" w:rsidRDefault="00413FDC" w:rsidP="00413FDC">
      <w:r>
        <w:rPr>
          <w:b/>
        </w:rPr>
        <w:t>Payment Information</w:t>
      </w:r>
    </w:p>
    <w:p w:rsidR="00413FDC" w:rsidRDefault="00413FDC" w:rsidP="00413FDC">
      <w:r>
        <w:t>You can pay by check or by PayPal.</w:t>
      </w:r>
    </w:p>
    <w:p w:rsidR="00413FDC" w:rsidRDefault="00413FDC" w:rsidP="00413FDC">
      <w:pPr>
        <w:pStyle w:val="ListParagraph"/>
        <w:numPr>
          <w:ilvl w:val="0"/>
          <w:numId w:val="24"/>
        </w:numPr>
      </w:pPr>
      <w:r>
        <w:t xml:space="preserve">Make checks payable to DMAQG.  Print out your registration form. Send via snail mail to: </w:t>
      </w:r>
      <w:r w:rsidR="00FF115B">
        <w:t xml:space="preserve">   </w:t>
      </w:r>
      <w:r w:rsidRPr="00FF115B">
        <w:rPr>
          <w:b/>
        </w:rPr>
        <w:t>Dee Dykstra</w:t>
      </w:r>
      <w:r w:rsidR="00152224" w:rsidRPr="00FF115B">
        <w:rPr>
          <w:b/>
        </w:rPr>
        <w:t xml:space="preserve">    6412 Washington Ave.     Windsor Heights, IA  50324</w:t>
      </w:r>
    </w:p>
    <w:p w:rsidR="00413FDC" w:rsidRDefault="00413FDC" w:rsidP="00413FDC">
      <w:pPr>
        <w:pStyle w:val="ListParagraph"/>
        <w:numPr>
          <w:ilvl w:val="0"/>
          <w:numId w:val="24"/>
        </w:numPr>
      </w:pPr>
      <w:r>
        <w:t>Use the PayPal app.  F</w:t>
      </w:r>
      <w:r w:rsidR="006D60CD">
        <w:t xml:space="preserve">ill in the memo line with </w:t>
      </w:r>
      <w:r w:rsidR="006D60CD">
        <w:rPr>
          <w:b/>
          <w:color w:val="1E73AC" w:themeColor="accent2" w:themeTint="BF"/>
        </w:rPr>
        <w:t>2024 Spring Retreat</w:t>
      </w:r>
      <w:r>
        <w:t xml:space="preserve">.  Fill out the registration form, save it as a Word document, using your name as the file name. </w:t>
      </w:r>
      <w:r w:rsidR="001710AB">
        <w:t xml:space="preserve"> </w:t>
      </w:r>
      <w:r w:rsidR="001710AB" w:rsidRPr="00A917F8">
        <w:rPr>
          <w:u w:val="single"/>
        </w:rPr>
        <w:t>Please note</w:t>
      </w:r>
      <w:r w:rsidR="00152224" w:rsidRPr="00A917F8">
        <w:rPr>
          <w:u w:val="single"/>
        </w:rPr>
        <w:t xml:space="preserve"> the </w:t>
      </w:r>
      <w:r w:rsidR="001710AB" w:rsidRPr="00A917F8">
        <w:rPr>
          <w:u w:val="single"/>
        </w:rPr>
        <w:t xml:space="preserve">email you used for </w:t>
      </w:r>
      <w:r w:rsidR="00152224" w:rsidRPr="00A917F8">
        <w:rPr>
          <w:u w:val="single"/>
        </w:rPr>
        <w:t>PayPal</w:t>
      </w:r>
      <w:r w:rsidR="001710AB" w:rsidRPr="00A917F8">
        <w:rPr>
          <w:u w:val="single"/>
        </w:rPr>
        <w:t xml:space="preserve"> </w:t>
      </w:r>
      <w:r w:rsidR="00152224" w:rsidRPr="00A917F8">
        <w:rPr>
          <w:u w:val="single"/>
        </w:rPr>
        <w:t>on your form</w:t>
      </w:r>
      <w:r w:rsidR="001710AB">
        <w:t xml:space="preserve"> – it is the only way we have to match up the PayPal payment to your registration</w:t>
      </w:r>
      <w:r w:rsidR="00152224">
        <w:t xml:space="preserve">.  </w:t>
      </w:r>
      <w:r>
        <w:t xml:space="preserve">Email the </w:t>
      </w:r>
      <w:r w:rsidR="00152224">
        <w:t>completed registration form</w:t>
      </w:r>
      <w:r>
        <w:t xml:space="preserve"> to </w:t>
      </w:r>
      <w:r w:rsidRPr="00FF115B">
        <w:rPr>
          <w:b/>
        </w:rPr>
        <w:t>Dee.Dykstra@gmail.com</w:t>
      </w:r>
    </w:p>
    <w:p w:rsidR="00A04941" w:rsidRDefault="00A04941" w:rsidP="005C45B0">
      <w:r>
        <w:t>No refunds within 2 weeks of retreat start date. Please complete information as accurately and fully as possible. We will use this information to e-mail and/or snail mail you information.</w:t>
      </w:r>
    </w:p>
    <w:p w:rsidR="00864AE8" w:rsidRPr="00864AE8" w:rsidRDefault="00864AE8" w:rsidP="00864AE8">
      <w:pPr>
        <w:jc w:val="center"/>
        <w:rPr>
          <w:sz w:val="32"/>
          <w:szCs w:val="32"/>
        </w:rPr>
      </w:pPr>
      <w:r w:rsidRPr="00864AE8">
        <w:rPr>
          <w:color w:val="FF0000"/>
          <w:sz w:val="32"/>
          <w:szCs w:val="32"/>
        </w:rPr>
        <w:t>The retreat</w:t>
      </w:r>
      <w:r w:rsidRPr="00864AE8">
        <w:rPr>
          <w:color w:val="FF0000"/>
          <w:sz w:val="32"/>
          <w:szCs w:val="32"/>
        </w:rPr>
        <w:t xml:space="preserve"> open</w:t>
      </w:r>
      <w:r w:rsidRPr="00864AE8">
        <w:rPr>
          <w:color w:val="FF0000"/>
          <w:sz w:val="32"/>
          <w:szCs w:val="32"/>
        </w:rPr>
        <w:t>s</w:t>
      </w:r>
      <w:r w:rsidRPr="00864AE8">
        <w:rPr>
          <w:color w:val="FF0000"/>
          <w:sz w:val="32"/>
          <w:szCs w:val="32"/>
        </w:rPr>
        <w:t xml:space="preserve"> at </w:t>
      </w:r>
      <w:r w:rsidRPr="00864AE8">
        <w:rPr>
          <w:b/>
          <w:color w:val="FF0000"/>
          <w:sz w:val="32"/>
          <w:szCs w:val="32"/>
        </w:rPr>
        <w:t>9 a.m.</w:t>
      </w:r>
      <w:r w:rsidR="00A917F8">
        <w:rPr>
          <w:b/>
          <w:color w:val="FF0000"/>
          <w:sz w:val="32"/>
          <w:szCs w:val="32"/>
        </w:rPr>
        <w:t xml:space="preserve"> Thursday.</w:t>
      </w:r>
      <w:bookmarkStart w:id="0" w:name="_GoBack"/>
      <w:bookmarkEnd w:id="0"/>
      <w:r w:rsidRPr="00864AE8">
        <w:rPr>
          <w:color w:val="FF0000"/>
          <w:sz w:val="32"/>
          <w:szCs w:val="32"/>
        </w:rPr>
        <w:t xml:space="preserve"> Please no early arrivals on Thursday.</w:t>
      </w:r>
    </w:p>
    <w:p w:rsidR="00864AE8" w:rsidRPr="00864AE8" w:rsidRDefault="000F3BBE" w:rsidP="00864AE8">
      <w:pPr>
        <w:jc w:val="center"/>
      </w:pPr>
      <w:r>
        <w:t>The retreat ends</w:t>
      </w:r>
      <w:r w:rsidR="00864AE8">
        <w:t xml:space="preserve"> at </w:t>
      </w:r>
      <w:r w:rsidR="00864AE8">
        <w:rPr>
          <w:b/>
        </w:rPr>
        <w:t>5 p.m.</w:t>
      </w:r>
      <w:r w:rsidR="00864AE8">
        <w:t xml:space="preserve"> on Sunday.</w:t>
      </w:r>
    </w:p>
    <w:p w:rsidR="00A04941" w:rsidRDefault="00A04941" w:rsidP="005C45B0"/>
    <w:sectPr w:rsidR="00A04941" w:rsidSect="00AE7BDE">
      <w:head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4C2" w:rsidRDefault="00A544C2" w:rsidP="000172E5">
      <w:pPr>
        <w:spacing w:after="0" w:line="240" w:lineRule="auto"/>
      </w:pPr>
      <w:r>
        <w:separator/>
      </w:r>
    </w:p>
  </w:endnote>
  <w:endnote w:type="continuationSeparator" w:id="0">
    <w:p w:rsidR="00A544C2" w:rsidRDefault="00A544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C9A358-F244-4C08-BC7E-B18964E24374}"/>
    <w:embedBold r:id="rId2" w:fontKey="{B8F183A6-FF40-46F4-ABA9-1215171057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D7622EB-6F0D-4372-8DEC-FED321923C5B}"/>
    <w:embedBold r:id="rId4" w:fontKey="{5496331A-6EEA-456D-BA83-7B280C954C74}"/>
    <w:embedItalic r:id="rId5" w:fontKey="{5261488D-B836-4B28-99E6-BDCC5E08E91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D9D3550-8302-436F-896C-632F76CC6F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C55848-56FE-4298-999C-A32BB2312C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3796E84-0CD3-43C0-B747-F5B6ECF8BAC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4C2" w:rsidRDefault="00A544C2" w:rsidP="000172E5">
      <w:pPr>
        <w:spacing w:after="0" w:line="240" w:lineRule="auto"/>
      </w:pPr>
      <w:r>
        <w:separator/>
      </w:r>
    </w:p>
  </w:footnote>
  <w:footnote w:type="continuationSeparator" w:id="0">
    <w:p w:rsidR="00A544C2" w:rsidRDefault="00A544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826"/>
      <w:gridCol w:w="4974"/>
    </w:tblGrid>
    <w:tr w:rsidR="007A01EB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2E78FA" w:rsidP="002E78FA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3560618" cy="692150"/>
                <wp:effectExtent l="0" t="0" r="1905" b="0"/>
                <wp:docPr id="2" name="Picture 2" descr="https://dmaqg.org/wp-content/uploads/2020/01/DMAQGColorLogo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dmaqg.org/wp-content/uploads/2020/01/DMAQGColorLogo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1252" cy="711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2A1244" w:rsidRDefault="007A01EB" w:rsidP="002E78FA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t xml:space="preserve">     </w:t>
          </w:r>
          <w:r w:rsidR="002E78FA">
            <w:t>Retreat Registration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9B4F9F"/>
    <w:multiLevelType w:val="hybridMultilevel"/>
    <w:tmpl w:val="659C96BC"/>
    <w:lvl w:ilvl="0" w:tplc="86B2BF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D944B68"/>
    <w:multiLevelType w:val="hybridMultilevel"/>
    <w:tmpl w:val="4A60B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1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8FA"/>
    <w:rsid w:val="000172E5"/>
    <w:rsid w:val="00023913"/>
    <w:rsid w:val="00036775"/>
    <w:rsid w:val="00052382"/>
    <w:rsid w:val="0006568A"/>
    <w:rsid w:val="00076F0F"/>
    <w:rsid w:val="00084253"/>
    <w:rsid w:val="000B393C"/>
    <w:rsid w:val="000B61A8"/>
    <w:rsid w:val="000D1F49"/>
    <w:rsid w:val="000F3BBE"/>
    <w:rsid w:val="00152224"/>
    <w:rsid w:val="001710AB"/>
    <w:rsid w:val="001727CA"/>
    <w:rsid w:val="001C03F1"/>
    <w:rsid w:val="001E44D7"/>
    <w:rsid w:val="002476F2"/>
    <w:rsid w:val="00264F7D"/>
    <w:rsid w:val="002A1244"/>
    <w:rsid w:val="002C56E6"/>
    <w:rsid w:val="002E78FA"/>
    <w:rsid w:val="00311D4F"/>
    <w:rsid w:val="00344849"/>
    <w:rsid w:val="00350818"/>
    <w:rsid w:val="00361E11"/>
    <w:rsid w:val="003D244A"/>
    <w:rsid w:val="003F0847"/>
    <w:rsid w:val="0040090B"/>
    <w:rsid w:val="00413FDC"/>
    <w:rsid w:val="00424148"/>
    <w:rsid w:val="0046302A"/>
    <w:rsid w:val="00487D2D"/>
    <w:rsid w:val="004C5F5F"/>
    <w:rsid w:val="004D5D62"/>
    <w:rsid w:val="005112D0"/>
    <w:rsid w:val="00577E06"/>
    <w:rsid w:val="00583334"/>
    <w:rsid w:val="005A3BF7"/>
    <w:rsid w:val="005C45B0"/>
    <w:rsid w:val="005F2035"/>
    <w:rsid w:val="005F7990"/>
    <w:rsid w:val="006145D8"/>
    <w:rsid w:val="0063739C"/>
    <w:rsid w:val="00672A61"/>
    <w:rsid w:val="006C639F"/>
    <w:rsid w:val="006D60CD"/>
    <w:rsid w:val="006E3F6A"/>
    <w:rsid w:val="007147D7"/>
    <w:rsid w:val="00715C65"/>
    <w:rsid w:val="00770F25"/>
    <w:rsid w:val="007A01EB"/>
    <w:rsid w:val="007A35A8"/>
    <w:rsid w:val="007B0A85"/>
    <w:rsid w:val="007C6A52"/>
    <w:rsid w:val="0082043E"/>
    <w:rsid w:val="00846641"/>
    <w:rsid w:val="00846B76"/>
    <w:rsid w:val="00864AE8"/>
    <w:rsid w:val="00896582"/>
    <w:rsid w:val="008E203A"/>
    <w:rsid w:val="0091229C"/>
    <w:rsid w:val="00940E73"/>
    <w:rsid w:val="0098597D"/>
    <w:rsid w:val="009E7364"/>
    <w:rsid w:val="009F619A"/>
    <w:rsid w:val="009F6DDE"/>
    <w:rsid w:val="00A04941"/>
    <w:rsid w:val="00A370A8"/>
    <w:rsid w:val="00A525A2"/>
    <w:rsid w:val="00A544C2"/>
    <w:rsid w:val="00A9037E"/>
    <w:rsid w:val="00A917F8"/>
    <w:rsid w:val="00AE7BDE"/>
    <w:rsid w:val="00B337A2"/>
    <w:rsid w:val="00B448F2"/>
    <w:rsid w:val="00B738D5"/>
    <w:rsid w:val="00BD0879"/>
    <w:rsid w:val="00BD4753"/>
    <w:rsid w:val="00BD5CB1"/>
    <w:rsid w:val="00BE62EE"/>
    <w:rsid w:val="00BF0056"/>
    <w:rsid w:val="00C003BA"/>
    <w:rsid w:val="00C3329B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7318"/>
    <w:rsid w:val="00DA7507"/>
    <w:rsid w:val="00DB3FAD"/>
    <w:rsid w:val="00E46464"/>
    <w:rsid w:val="00E61C09"/>
    <w:rsid w:val="00EB3B58"/>
    <w:rsid w:val="00EC7359"/>
    <w:rsid w:val="00EE3054"/>
    <w:rsid w:val="00F00606"/>
    <w:rsid w:val="00F01256"/>
    <w:rsid w:val="00F31015"/>
    <w:rsid w:val="00F769E6"/>
    <w:rsid w:val="00FC7475"/>
    <w:rsid w:val="00FE78A0"/>
    <w:rsid w:val="00FF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5C45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0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DAE8C9D946144C8AEA618E32B955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E1CB3-01BB-4454-B61D-0385F2143814}"/>
      </w:docPartPr>
      <w:docPartBody>
        <w:p w:rsidR="00FC61B8" w:rsidRDefault="00943C84" w:rsidP="00943C84">
          <w:pPr>
            <w:pStyle w:val="4DAE8C9D946144C8AEA618E32B9552D2"/>
          </w:pPr>
          <w:r w:rsidRPr="001C334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FC"/>
    <w:rsid w:val="00480D29"/>
    <w:rsid w:val="0057134F"/>
    <w:rsid w:val="006E729D"/>
    <w:rsid w:val="007C1980"/>
    <w:rsid w:val="008D04FC"/>
    <w:rsid w:val="00943C84"/>
    <w:rsid w:val="00B03E3D"/>
    <w:rsid w:val="00CF4F79"/>
    <w:rsid w:val="00DC0724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80D2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BD2D71430141D59485FAA5E2E377F2">
    <w:name w:val="3FBD2D71430141D59485FAA5E2E377F2"/>
  </w:style>
  <w:style w:type="paragraph" w:customStyle="1" w:styleId="0B338FFA1927431594840F6A723C88B9">
    <w:name w:val="0B338FFA1927431594840F6A723C88B9"/>
  </w:style>
  <w:style w:type="paragraph" w:customStyle="1" w:styleId="84EF6161DBE44704AC3FF2460617BC51">
    <w:name w:val="84EF6161DBE44704AC3FF2460617BC51"/>
  </w:style>
  <w:style w:type="paragraph" w:customStyle="1" w:styleId="66B90A284DCB48F19B03432B6410C65A">
    <w:name w:val="66B90A284DCB48F19B03432B6410C65A"/>
  </w:style>
  <w:style w:type="paragraph" w:customStyle="1" w:styleId="ADEF1317CFA44D99BBFDDDAB230BB9C9">
    <w:name w:val="ADEF1317CFA44D99BBFDDDAB230BB9C9"/>
  </w:style>
  <w:style w:type="paragraph" w:customStyle="1" w:styleId="4144D73BEE1141BCB201CC96DB74B855">
    <w:name w:val="4144D73BEE1141BCB201CC96DB74B855"/>
  </w:style>
  <w:style w:type="paragraph" w:customStyle="1" w:styleId="9D9CE730525B452EB285EFD464186976">
    <w:name w:val="9D9CE730525B452EB285EFD464186976"/>
  </w:style>
  <w:style w:type="character" w:customStyle="1" w:styleId="Heading1Char">
    <w:name w:val="Heading 1 Char"/>
    <w:basedOn w:val="DefaultParagraphFont"/>
    <w:link w:val="Heading1"/>
    <w:uiPriority w:val="1"/>
    <w:rsid w:val="00480D29"/>
    <w:rPr>
      <w:rFonts w:asciiTheme="majorHAnsi" w:eastAsiaTheme="minorHAnsi" w:hAnsiTheme="majorHAnsi"/>
      <w:b/>
      <w:sz w:val="28"/>
      <w:szCs w:val="28"/>
    </w:rPr>
  </w:style>
  <w:style w:type="paragraph" w:customStyle="1" w:styleId="677831A719584300A5B5ABA98B1110D3">
    <w:name w:val="677831A719584300A5B5ABA98B1110D3"/>
  </w:style>
  <w:style w:type="paragraph" w:customStyle="1" w:styleId="7C7D1B2058D740599250037D9B1BF226">
    <w:name w:val="7C7D1B2058D740599250037D9B1BF226"/>
  </w:style>
  <w:style w:type="paragraph" w:customStyle="1" w:styleId="1A8A340608D64638A106D2750FC3323A">
    <w:name w:val="1A8A340608D64638A106D2750FC3323A"/>
  </w:style>
  <w:style w:type="paragraph" w:customStyle="1" w:styleId="77A85639FE664ACF85B5AAE47BE187A5">
    <w:name w:val="77A85639FE664ACF85B5AAE47BE187A5"/>
  </w:style>
  <w:style w:type="paragraph" w:customStyle="1" w:styleId="1015B9A6E5CD4CD19586D1D917611BD4">
    <w:name w:val="1015B9A6E5CD4CD19586D1D917611BD4"/>
  </w:style>
  <w:style w:type="paragraph" w:customStyle="1" w:styleId="2D6F05E28A0C4DDBB8AD55EC0C4D675F">
    <w:name w:val="2D6F05E28A0C4DDBB8AD55EC0C4D675F"/>
    <w:rsid w:val="00480D29"/>
  </w:style>
  <w:style w:type="paragraph" w:customStyle="1" w:styleId="685A7017994E43E69E5E82500CF34F3B">
    <w:name w:val="685A7017994E43E69E5E82500CF34F3B"/>
    <w:rsid w:val="00480D29"/>
  </w:style>
  <w:style w:type="paragraph" w:customStyle="1" w:styleId="4758A6C496B24DB9B7CF0960CA6FB66E">
    <w:name w:val="4758A6C496B24DB9B7CF0960CA6FB66E"/>
    <w:rsid w:val="00480D29"/>
  </w:style>
  <w:style w:type="paragraph" w:customStyle="1" w:styleId="BAFB19850B664D9FB81B3D3CF33D27EA">
    <w:name w:val="BAFB19850B664D9FB81B3D3CF33D27EA"/>
    <w:rsid w:val="00480D29"/>
  </w:style>
  <w:style w:type="paragraph" w:customStyle="1" w:styleId="926056543A6A4F70ADA73629076F7F60">
    <w:name w:val="926056543A6A4F70ADA73629076F7F60"/>
    <w:rsid w:val="00480D29"/>
  </w:style>
  <w:style w:type="paragraph" w:customStyle="1" w:styleId="A9F7572A35EE41E3A33E4FA36AE3F27E">
    <w:name w:val="A9F7572A35EE41E3A33E4FA36AE3F27E"/>
    <w:rsid w:val="00480D29"/>
  </w:style>
  <w:style w:type="paragraph" w:customStyle="1" w:styleId="E8A0B2BA30E44173B8AAD0B87FCE3E01">
    <w:name w:val="E8A0B2BA30E44173B8AAD0B87FCE3E01"/>
    <w:rsid w:val="00480D29"/>
  </w:style>
  <w:style w:type="character" w:styleId="PlaceholderText">
    <w:name w:val="Placeholder Text"/>
    <w:basedOn w:val="DefaultParagraphFont"/>
    <w:uiPriority w:val="99"/>
    <w:semiHidden/>
    <w:rsid w:val="00943C84"/>
    <w:rPr>
      <w:color w:val="808080"/>
    </w:rPr>
  </w:style>
  <w:style w:type="paragraph" w:styleId="Footer">
    <w:name w:val="footer"/>
    <w:basedOn w:val="Normal"/>
    <w:link w:val="FooterChar"/>
    <w:uiPriority w:val="99"/>
    <w:rsid w:val="00480D29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0D29"/>
    <w:rPr>
      <w:rFonts w:eastAsiaTheme="minorHAnsi"/>
      <w:sz w:val="18"/>
      <w:szCs w:val="24"/>
    </w:rPr>
  </w:style>
  <w:style w:type="paragraph" w:customStyle="1" w:styleId="3FBD2D71430141D59485FAA5E2E377F21">
    <w:name w:val="3FBD2D71430141D59485FAA5E2E377F21"/>
    <w:rsid w:val="00480D2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DAE8C9D946144C8AEA618E32B9552D2">
    <w:name w:val="4DAE8C9D946144C8AEA618E32B9552D2"/>
    <w:rsid w:val="00943C84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449350-7A17-4BE2-9CB9-4AA47A27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2024-01-19T00:04:00Z</dcterms:created>
  <dcterms:modified xsi:type="dcterms:W3CDTF">2024-02-08T23:59:00Z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